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3A3519">
        <w:trPr>
          <w:trHeight w:val="1458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D5B752" w14:textId="77777777" w:rsidR="002802C5" w:rsidRPr="002802C5" w:rsidRDefault="002802C5" w:rsidP="002802C5">
            <w:pPr>
              <w:pStyle w:val="1"/>
              <w:numPr>
                <w:ilvl w:val="0"/>
                <w:numId w:val="0"/>
              </w:numPr>
              <w:shd w:val="clear" w:color="auto" w:fill="FFFFFF"/>
              <w:bidi w:val="0"/>
              <w:jc w:val="center"/>
              <w:rPr>
                <w:rFonts w:ascii="David" w:eastAsiaTheme="minorHAnsi" w:hAnsi="David" w:cs="David"/>
                <w:b w:val="0"/>
                <w:bCs w:val="0"/>
                <w:color w:val="auto"/>
                <w:kern w:val="0"/>
                <w:sz w:val="24"/>
                <w:szCs w:val="24"/>
                <w:rtl/>
              </w:rPr>
            </w:pPr>
            <w:r w:rsidRPr="002802C5">
              <w:rPr>
                <w:rFonts w:ascii="David" w:eastAsiaTheme="minorHAnsi" w:hAnsi="David" w:cs="David"/>
                <w:b w:val="0"/>
                <w:bCs w:val="0"/>
                <w:color w:val="auto"/>
                <w:kern w:val="0"/>
                <w:sz w:val="24"/>
                <w:szCs w:val="24"/>
                <w:rtl/>
              </w:rPr>
              <w:t>אגף בכיר טכנולוגיות דיגיטליות ומידע</w:t>
            </w:r>
          </w:p>
          <w:p w14:paraId="39EE11F7" w14:textId="762934A6" w:rsidR="007926EB" w:rsidRPr="00B4030A" w:rsidRDefault="007926EB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51BFCCE2" w:rsidR="007926EB" w:rsidRPr="00B4030A" w:rsidRDefault="002802C5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66-2024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B4030A" w:rsidRDefault="007926EB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</w:t>
            </w:r>
            <w:r w:rsidR="00951E43" w:rsidRPr="00B4030A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E8D67B" w14:textId="77777777" w:rsidR="002802C5" w:rsidRPr="002802C5" w:rsidRDefault="002802C5" w:rsidP="002802C5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2802C5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מכרז ממוכן מהיר 66-2024 </w:t>
            </w:r>
          </w:p>
          <w:p w14:paraId="4C79077F" w14:textId="77777777" w:rsidR="002802C5" w:rsidRPr="002802C5" w:rsidRDefault="002802C5" w:rsidP="002802C5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</w:rPr>
            </w:pPr>
            <w:r w:rsidRPr="002802C5">
              <w:rPr>
                <w:rFonts w:ascii="David" w:eastAsiaTheme="minorHAnsi" w:hAnsi="David" w:cs="David"/>
                <w:sz w:val="24"/>
                <w:szCs w:val="24"/>
                <w:rtl/>
              </w:rPr>
              <w:t xml:space="preserve">שירותי תמיכה בטכנולוגיית </w:t>
            </w:r>
            <w:r w:rsidRPr="002802C5">
              <w:rPr>
                <w:rFonts w:ascii="David" w:eastAsiaTheme="minorHAnsi" w:hAnsi="David" w:cs="David"/>
                <w:sz w:val="24"/>
                <w:szCs w:val="24"/>
              </w:rPr>
              <w:t>Elastic</w:t>
            </w:r>
          </w:p>
          <w:p w14:paraId="6FE40C21" w14:textId="36B99F71" w:rsidR="007926EB" w:rsidRPr="002802C5" w:rsidRDefault="007926EB" w:rsidP="003F5279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634" w:type="dxa"/>
        <w:tblInd w:w="-249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634"/>
      </w:tblGrid>
      <w:tr w:rsidR="0010560A" w:rsidRPr="0077337D" w14:paraId="56A8E443" w14:textId="77777777" w:rsidTr="002802C5">
        <w:trPr>
          <w:trHeight w:val="671"/>
          <w:tblHeader/>
        </w:trPr>
        <w:tc>
          <w:tcPr>
            <w:tcW w:w="9634" w:type="dxa"/>
            <w:shd w:val="clear" w:color="auto" w:fill="D9D9D9" w:themeFill="background1" w:themeFillShade="D9"/>
          </w:tcPr>
          <w:p w14:paraId="549441B0" w14:textId="7AB6BB4C"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2802C5">
        <w:trPr>
          <w:trHeight w:val="3707"/>
          <w:tblHeader/>
        </w:trPr>
        <w:tc>
          <w:tcPr>
            <w:tcW w:w="9634" w:type="dxa"/>
          </w:tcPr>
          <w:p w14:paraId="3AE5F4CD" w14:textId="4038ABF4" w:rsidR="002802C5" w:rsidRPr="00FF62F0" w:rsidRDefault="002802C5" w:rsidP="002802C5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FF62F0">
              <w:rPr>
                <w:rtl/>
              </w:rPr>
              <w:t xml:space="preserve">משרד המשפטים מפרסם בזאת מכרז ממוכן מהיר  מס' 66-2024, לשירותי תמיכה בטכנולוגיית </w:t>
            </w:r>
            <w:r w:rsidRPr="00FF62F0">
              <w:t>Elastic</w:t>
            </w:r>
            <w:r>
              <w:rPr>
                <w:rFonts w:hint="cs"/>
                <w:rtl/>
              </w:rPr>
              <w:t>.</w:t>
            </w:r>
          </w:p>
          <w:p w14:paraId="7EE80826" w14:textId="282051DE" w:rsidR="002802C5" w:rsidRPr="00FF62F0" w:rsidRDefault="002802C5" w:rsidP="002802C5">
            <w:pPr>
              <w:pStyle w:val="1110"/>
              <w:numPr>
                <w:ilvl w:val="0"/>
                <w:numId w:val="0"/>
              </w:numPr>
            </w:pPr>
            <w:r w:rsidRPr="00FF62F0">
              <w:rPr>
                <w:rtl/>
              </w:rPr>
              <w:t xml:space="preserve">במכרז זה </w:t>
            </w:r>
            <w:r w:rsidRPr="00FF62F0">
              <w:rPr>
                <w:b/>
                <w:bCs/>
                <w:rtl/>
              </w:rPr>
              <w:t>לא</w:t>
            </w:r>
            <w:r w:rsidRPr="00FF62F0">
              <w:rPr>
                <w:rtl/>
              </w:rPr>
              <w:t xml:space="preserve"> ניתן להגיש הצעות מחיר ששווין הכולל (לרבות כל זכות ברירה) עולה על סך של 400,000 ₪ (כולל מע"מ וכל מס אחר).</w:t>
            </w:r>
          </w:p>
          <w:p w14:paraId="268D90DE" w14:textId="77777777" w:rsidR="002802C5" w:rsidRPr="00FF62F0" w:rsidRDefault="002802C5" w:rsidP="002802C5">
            <w:pPr>
              <w:pStyle w:val="1110"/>
              <w:numPr>
                <w:ilvl w:val="0"/>
                <w:numId w:val="0"/>
              </w:numPr>
            </w:pPr>
            <w:r w:rsidRPr="00FF62F0">
              <w:rPr>
                <w:rtl/>
              </w:rPr>
              <w:t xml:space="preserve">במסגרת הליך המכרז הצעות אשר יוגשו במכרז יידרשו לעמוד בתנאי הסף להשתתפות במכרז המפורטים בו. ההצעות אשר עמדו בתנאי הסף של המכרז, ידורגו בהתאם לאמות המידה המפורטות במכרז. </w:t>
            </w:r>
          </w:p>
          <w:p w14:paraId="1FFB6041" w14:textId="77777777" w:rsidR="002802C5" w:rsidRPr="00FF62F0" w:rsidRDefault="002802C5" w:rsidP="002802C5">
            <w:pPr>
              <w:pStyle w:val="1110"/>
              <w:numPr>
                <w:ilvl w:val="0"/>
                <w:numId w:val="0"/>
              </w:numPr>
              <w:spacing w:after="200"/>
              <w:rPr>
                <w:rtl/>
              </w:rPr>
            </w:pPr>
            <w:r w:rsidRPr="00FF62F0">
              <w:rPr>
                <w:rtl/>
              </w:rPr>
              <w:t xml:space="preserve">בתום הליך המכרז, המזמין יכריז על ההצעות בעלות הניקוד הגבוה ביותר כזוכות במכרז ויחתום עם המציעים על הסכם התקשרות, </w:t>
            </w:r>
            <w:proofErr w:type="spellStart"/>
            <w:r w:rsidRPr="00FF62F0">
              <w:rPr>
                <w:rtl/>
              </w:rPr>
              <w:t>הכל</w:t>
            </w:r>
            <w:proofErr w:type="spellEnd"/>
            <w:r w:rsidRPr="00FF62F0">
              <w:rPr>
                <w:rtl/>
              </w:rPr>
              <w:t xml:space="preserve"> כמפורט להלן.</w:t>
            </w:r>
          </w:p>
          <w:p w14:paraId="09A85BA8" w14:textId="77777777" w:rsidR="002802C5" w:rsidRPr="00FF62F0" w:rsidRDefault="002802C5" w:rsidP="002802C5">
            <w:pPr>
              <w:pStyle w:val="1110"/>
              <w:numPr>
                <w:ilvl w:val="0"/>
                <w:numId w:val="0"/>
              </w:numPr>
              <w:spacing w:before="200"/>
              <w:ind w:left="504" w:hanging="504"/>
            </w:pPr>
            <w:r w:rsidRPr="00FF62F0">
              <w:rPr>
                <w:rtl/>
              </w:rPr>
              <w:t xml:space="preserve">המכרז יתנהל בהתאם לדין, ולפי כללי המכרז המפורטים במסמכי המכרז. </w:t>
            </w:r>
          </w:p>
          <w:p w14:paraId="3CFAA4DA" w14:textId="13E40F64" w:rsidR="00D22974" w:rsidRPr="002802C5" w:rsidRDefault="00D22974" w:rsidP="00B4030A">
            <w:pPr>
              <w:pStyle w:val="1110"/>
              <w:keepNext/>
              <w:keepLines/>
              <w:numPr>
                <w:ilvl w:val="0"/>
                <w:numId w:val="0"/>
              </w:numPr>
              <w:spacing w:before="120" w:after="120"/>
              <w:ind w:left="1638" w:hanging="504"/>
              <w:rPr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365"/>
        <w:bidiVisual/>
        <w:tblW w:w="978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672"/>
        <w:gridCol w:w="4113"/>
      </w:tblGrid>
      <w:tr w:rsidR="00DB2C2B" w:rsidRPr="00FF62F0" w14:paraId="6793AF61" w14:textId="77777777" w:rsidTr="00DB2C2B">
        <w:trPr>
          <w:trHeight w:val="510"/>
          <w:tblHeader/>
        </w:trPr>
        <w:tc>
          <w:tcPr>
            <w:tcW w:w="5672" w:type="dxa"/>
            <w:shd w:val="clear" w:color="auto" w:fill="E6E6E6"/>
            <w:vAlign w:val="center"/>
          </w:tcPr>
          <w:p w14:paraId="6822BD8B" w14:textId="77777777" w:rsidR="00DB2C2B" w:rsidRPr="00FF62F0" w:rsidRDefault="00DB2C2B" w:rsidP="00DB2C2B">
            <w:pPr>
              <w:pStyle w:val="aff3"/>
              <w:spacing w:before="0" w:beforeAutospacing="0" w:after="0" w:line="360" w:lineRule="auto"/>
              <w:ind w:right="-1440"/>
              <w:rPr>
                <w:rFonts w:ascii="David" w:hAnsi="David" w:cs="David"/>
                <w:rtl/>
              </w:rPr>
            </w:pPr>
            <w:bookmarkStart w:id="0" w:name="_Hlk176342134"/>
            <w:r w:rsidRPr="00FF62F0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4113" w:type="dxa"/>
            <w:shd w:val="clear" w:color="auto" w:fill="E6E6E6"/>
            <w:vAlign w:val="center"/>
          </w:tcPr>
          <w:p w14:paraId="17CE7CBA" w14:textId="77777777" w:rsidR="00DB2C2B" w:rsidRPr="00FF62F0" w:rsidRDefault="00DB2C2B" w:rsidP="00DB2C2B">
            <w:pPr>
              <w:pStyle w:val="aff3"/>
              <w:spacing w:before="0" w:beforeAutospacing="0" w:after="0" w:line="360" w:lineRule="auto"/>
              <w:ind w:right="52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תאריך</w:t>
            </w:r>
          </w:p>
        </w:tc>
      </w:tr>
      <w:tr w:rsidR="00DB2C2B" w:rsidRPr="00FF62F0" w14:paraId="2631030A" w14:textId="77777777" w:rsidTr="00DB2C2B">
        <w:tc>
          <w:tcPr>
            <w:tcW w:w="5672" w:type="dxa"/>
            <w:vAlign w:val="center"/>
          </w:tcPr>
          <w:p w14:paraId="27BC04D7" w14:textId="77777777" w:rsidR="00DB2C2B" w:rsidRPr="00FF62F0" w:rsidRDefault="00DB2C2B" w:rsidP="00DB2C2B">
            <w:pPr>
              <w:pStyle w:val="aff3"/>
              <w:spacing w:before="60" w:beforeAutospacing="0" w:after="60" w:line="360" w:lineRule="auto"/>
              <w:ind w:right="160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מועד פרסום המכרז</w:t>
            </w:r>
          </w:p>
        </w:tc>
        <w:tc>
          <w:tcPr>
            <w:tcW w:w="4113" w:type="dxa"/>
            <w:vAlign w:val="center"/>
          </w:tcPr>
          <w:p w14:paraId="73127575" w14:textId="77777777" w:rsidR="00DB2C2B" w:rsidRPr="00FF62F0" w:rsidRDefault="00DB2C2B" w:rsidP="00DB2C2B">
            <w:pPr>
              <w:pStyle w:val="aff3"/>
              <w:spacing w:before="60" w:beforeAutospacing="0" w:after="60" w:line="240" w:lineRule="atLeast"/>
              <w:ind w:right="51"/>
              <w:jc w:val="center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08/09/2024</w:t>
            </w:r>
          </w:p>
        </w:tc>
      </w:tr>
      <w:tr w:rsidR="00DB2C2B" w:rsidRPr="00FF62F0" w14:paraId="17EBC5E0" w14:textId="77777777" w:rsidTr="00DB2C2B">
        <w:tc>
          <w:tcPr>
            <w:tcW w:w="5672" w:type="dxa"/>
            <w:vAlign w:val="center"/>
          </w:tcPr>
          <w:p w14:paraId="414E6216" w14:textId="77777777" w:rsidR="00DB2C2B" w:rsidRPr="00FF62F0" w:rsidRDefault="00DB2C2B" w:rsidP="00DB2C2B">
            <w:pPr>
              <w:pStyle w:val="aff3"/>
              <w:spacing w:before="60" w:beforeAutospacing="0" w:after="60" w:line="360" w:lineRule="auto"/>
              <w:ind w:right="160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מועד אחרון להגשת שאלות הבהרה והערות</w:t>
            </w:r>
          </w:p>
        </w:tc>
        <w:tc>
          <w:tcPr>
            <w:tcW w:w="4113" w:type="dxa"/>
            <w:vAlign w:val="center"/>
          </w:tcPr>
          <w:p w14:paraId="7715BC75" w14:textId="77777777" w:rsidR="00DB2C2B" w:rsidRPr="00FF62F0" w:rsidRDefault="00DB2C2B" w:rsidP="00DB2C2B">
            <w:pPr>
              <w:pStyle w:val="aff3"/>
              <w:spacing w:before="60" w:beforeAutospacing="0" w:after="60" w:line="240" w:lineRule="atLeast"/>
              <w:ind w:right="51"/>
              <w:jc w:val="center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1</w:t>
            </w:r>
            <w:r>
              <w:rPr>
                <w:rFonts w:ascii="David" w:hAnsi="David" w:cs="David" w:hint="cs"/>
                <w:rtl/>
              </w:rPr>
              <w:t>5</w:t>
            </w:r>
            <w:r w:rsidRPr="00FF62F0">
              <w:rPr>
                <w:rFonts w:ascii="David" w:hAnsi="David" w:cs="David"/>
                <w:rtl/>
              </w:rPr>
              <w:t xml:space="preserve">/09/2024  בשעה </w:t>
            </w:r>
            <w:r w:rsidRPr="00FF62F0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14:00</w:t>
            </w:r>
          </w:p>
        </w:tc>
      </w:tr>
      <w:tr w:rsidR="00DB2C2B" w:rsidRPr="00FF62F0" w14:paraId="3A652CE1" w14:textId="77777777" w:rsidTr="00DB2C2B">
        <w:tc>
          <w:tcPr>
            <w:tcW w:w="5672" w:type="dxa"/>
            <w:vAlign w:val="center"/>
          </w:tcPr>
          <w:p w14:paraId="4B12CF1B" w14:textId="77777777" w:rsidR="00DB2C2B" w:rsidRPr="00FF62F0" w:rsidRDefault="00DB2C2B" w:rsidP="00DB2C2B">
            <w:pPr>
              <w:pStyle w:val="aff3"/>
              <w:spacing w:before="60" w:beforeAutospacing="0" w:after="60" w:line="360" w:lineRule="auto"/>
              <w:ind w:right="160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>מועד אחרון למענה המשרד</w:t>
            </w:r>
          </w:p>
        </w:tc>
        <w:tc>
          <w:tcPr>
            <w:tcW w:w="4113" w:type="dxa"/>
            <w:vAlign w:val="center"/>
          </w:tcPr>
          <w:p w14:paraId="2BA02982" w14:textId="77777777" w:rsidR="00DB2C2B" w:rsidRPr="00FF62F0" w:rsidRDefault="00DB2C2B" w:rsidP="00DB2C2B">
            <w:pPr>
              <w:pStyle w:val="aff3"/>
              <w:spacing w:before="60" w:beforeAutospacing="0" w:after="60" w:line="240" w:lineRule="atLeast"/>
              <w:ind w:right="51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25</w:t>
            </w:r>
            <w:r w:rsidRPr="00FF62F0">
              <w:rPr>
                <w:rFonts w:ascii="David" w:hAnsi="David" w:cs="David"/>
                <w:rtl/>
              </w:rPr>
              <w:t>/09/2024</w:t>
            </w:r>
          </w:p>
        </w:tc>
      </w:tr>
      <w:tr w:rsidR="00DB2C2B" w:rsidRPr="00FF62F0" w14:paraId="7310823E" w14:textId="77777777" w:rsidTr="00DB2C2B">
        <w:tc>
          <w:tcPr>
            <w:tcW w:w="5672" w:type="dxa"/>
            <w:vAlign w:val="center"/>
          </w:tcPr>
          <w:p w14:paraId="5677869C" w14:textId="77777777" w:rsidR="00DB2C2B" w:rsidRPr="00FF62F0" w:rsidRDefault="00DB2C2B" w:rsidP="00DB2C2B">
            <w:pPr>
              <w:pStyle w:val="aff3"/>
              <w:spacing w:before="60" w:beforeAutospacing="0" w:after="60" w:line="36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מועד תחילת הגשת הצעות </w:t>
            </w:r>
          </w:p>
        </w:tc>
        <w:tc>
          <w:tcPr>
            <w:tcW w:w="4113" w:type="dxa"/>
            <w:vAlign w:val="center"/>
          </w:tcPr>
          <w:p w14:paraId="4273E477" w14:textId="77777777" w:rsidR="00DB2C2B" w:rsidRDefault="00DB2C2B" w:rsidP="00DB2C2B">
            <w:pPr>
              <w:pStyle w:val="aff3"/>
              <w:spacing w:before="60" w:beforeAutospacing="0" w:after="60" w:line="240" w:lineRule="atLeast"/>
              <w:ind w:right="51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30/09/2024 בשעה 12:00 </w:t>
            </w:r>
          </w:p>
        </w:tc>
      </w:tr>
      <w:tr w:rsidR="00DB2C2B" w:rsidRPr="00FF62F0" w14:paraId="37774898" w14:textId="77777777" w:rsidTr="00DB2C2B">
        <w:tc>
          <w:tcPr>
            <w:tcW w:w="5672" w:type="dxa"/>
            <w:vAlign w:val="center"/>
          </w:tcPr>
          <w:p w14:paraId="5B617CA2" w14:textId="77777777" w:rsidR="00DB2C2B" w:rsidRPr="00FF62F0" w:rsidRDefault="00DB2C2B" w:rsidP="00DB2C2B">
            <w:pPr>
              <w:pStyle w:val="aff3"/>
              <w:spacing w:before="60" w:beforeAutospacing="0" w:after="60" w:line="360" w:lineRule="auto"/>
              <w:ind w:right="108"/>
              <w:rPr>
                <w:rFonts w:ascii="David" w:hAnsi="David" w:cs="David"/>
                <w:rtl/>
              </w:rPr>
            </w:pPr>
            <w:r w:rsidRPr="00FF62F0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4113" w:type="dxa"/>
            <w:vAlign w:val="center"/>
          </w:tcPr>
          <w:p w14:paraId="45F73349" w14:textId="77777777" w:rsidR="00DB2C2B" w:rsidRPr="00FF62F0" w:rsidRDefault="00DB2C2B" w:rsidP="00DB2C2B">
            <w:pPr>
              <w:pStyle w:val="aff3"/>
              <w:spacing w:before="60" w:beforeAutospacing="0" w:after="60" w:line="240" w:lineRule="atLeast"/>
              <w:ind w:right="51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07</w:t>
            </w:r>
            <w:r w:rsidRPr="00FF62F0">
              <w:rPr>
                <w:rFonts w:ascii="David" w:hAnsi="David" w:cs="David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10</w:t>
            </w:r>
            <w:r w:rsidRPr="00FF62F0">
              <w:rPr>
                <w:rFonts w:ascii="David" w:hAnsi="David" w:cs="David"/>
                <w:rtl/>
              </w:rPr>
              <w:t xml:space="preserve">/2024  בשעה </w:t>
            </w:r>
            <w:r w:rsidRPr="00FF62F0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14:00</w:t>
            </w:r>
          </w:p>
        </w:tc>
      </w:tr>
      <w:bookmarkEnd w:id="0"/>
    </w:tbl>
    <w:p w14:paraId="3933CA2A" w14:textId="21CF795D" w:rsidR="00593447" w:rsidRDefault="00593447" w:rsidP="003A3519">
      <w:pPr>
        <w:rPr>
          <w:b/>
          <w:sz w:val="22"/>
          <w:szCs w:val="22"/>
          <w:rtl/>
        </w:rPr>
      </w:pPr>
    </w:p>
    <w:p w14:paraId="2F6FA24D" w14:textId="77777777" w:rsidR="00DB2C2B" w:rsidRPr="0077337D" w:rsidRDefault="00DB2C2B" w:rsidP="003A3519">
      <w:pPr>
        <w:rPr>
          <w:b/>
          <w:sz w:val="22"/>
          <w:szCs w:val="22"/>
          <w:rtl/>
        </w:rPr>
      </w:pPr>
    </w:p>
    <w:sectPr w:rsidR="00DB2C2B" w:rsidRPr="0077337D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05364" w14:textId="77777777" w:rsidR="004C46BC" w:rsidRDefault="004C46BC">
      <w:r>
        <w:separator/>
      </w:r>
    </w:p>
  </w:endnote>
  <w:endnote w:type="continuationSeparator" w:id="0">
    <w:p w14:paraId="4F9AB2E7" w14:textId="77777777" w:rsidR="004C46BC" w:rsidRDefault="004C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1021" w14:textId="77777777" w:rsidR="004C46BC" w:rsidRDefault="004C46BC">
      <w:r>
        <w:separator/>
      </w:r>
    </w:p>
  </w:footnote>
  <w:footnote w:type="continuationSeparator" w:id="0">
    <w:p w14:paraId="204D74CE" w14:textId="77777777" w:rsidR="004C46BC" w:rsidRDefault="004C4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3416" w14:textId="47FBB9D9"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4A0302"/>
    <w:multiLevelType w:val="multilevel"/>
    <w:tmpl w:val="34700760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736E0E7A"/>
    <w:multiLevelType w:val="multilevel"/>
    <w:tmpl w:val="0409001D"/>
    <w:numStyleLink w:val="SolelBulletList1"/>
  </w:abstractNum>
  <w:abstractNum w:abstractNumId="15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0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3"/>
  </w:num>
  <w:num w:numId="10">
    <w:abstractNumId w:val="15"/>
  </w:num>
  <w:num w:numId="11">
    <w:abstractNumId w:val="14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2120E"/>
    <w:rsid w:val="002478F4"/>
    <w:rsid w:val="0027189F"/>
    <w:rsid w:val="002802C5"/>
    <w:rsid w:val="002928EA"/>
    <w:rsid w:val="002C2EAA"/>
    <w:rsid w:val="00374B54"/>
    <w:rsid w:val="00385070"/>
    <w:rsid w:val="00385B86"/>
    <w:rsid w:val="0039382F"/>
    <w:rsid w:val="003A3519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C46BC"/>
    <w:rsid w:val="004F6C58"/>
    <w:rsid w:val="00532043"/>
    <w:rsid w:val="005545D0"/>
    <w:rsid w:val="00593447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34E31"/>
    <w:rsid w:val="00B4030A"/>
    <w:rsid w:val="00B46127"/>
    <w:rsid w:val="00B64DD5"/>
    <w:rsid w:val="00B71A2A"/>
    <w:rsid w:val="00BA4B1D"/>
    <w:rsid w:val="00BD4AC5"/>
    <w:rsid w:val="00BD6145"/>
    <w:rsid w:val="00C06D32"/>
    <w:rsid w:val="00C11A6F"/>
    <w:rsid w:val="00C328AE"/>
    <w:rsid w:val="00C464A2"/>
    <w:rsid w:val="00C5089F"/>
    <w:rsid w:val="00C65634"/>
    <w:rsid w:val="00CA5E79"/>
    <w:rsid w:val="00CC3BBB"/>
    <w:rsid w:val="00CD6085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2C2B"/>
    <w:rsid w:val="00DB35C2"/>
    <w:rsid w:val="00DF701F"/>
    <w:rsid w:val="00E00C5B"/>
    <w:rsid w:val="00E056FE"/>
    <w:rsid w:val="00E2728A"/>
    <w:rsid w:val="00E522B8"/>
    <w:rsid w:val="00E87820"/>
    <w:rsid w:val="00EB1618"/>
    <w:rsid w:val="00EC5647"/>
    <w:rsid w:val="00ED550C"/>
    <w:rsid w:val="00EF68C7"/>
    <w:rsid w:val="00F0639C"/>
    <w:rsid w:val="00F57D42"/>
    <w:rsid w:val="00FD7100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,Header תו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,Header תו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B403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1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0F0F89-E8FB-4C4F-808A-6CA64DD8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85</TotalTime>
  <Pages>1</Pages>
  <Words>179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Adi Reuven (rechesh)</cp:lastModifiedBy>
  <cp:revision>5</cp:revision>
  <cp:lastPrinted>2018-08-07T10:36:00Z</cp:lastPrinted>
  <dcterms:created xsi:type="dcterms:W3CDTF">2022-07-25T06:34:00Z</dcterms:created>
  <dcterms:modified xsi:type="dcterms:W3CDTF">2024-09-08T06:59:00Z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